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5D5F" w:rsidRDefault="006C5D5F">
      <w:r w:rsidRPr="00846A69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4" o:spid="_x0000_i1025" type="#_x0000_t75" style="width:472.5pt;height:711.75pt;visibility:visible">
            <v:imagedata r:id="rId6" o:title=""/>
          </v:shape>
        </w:pict>
      </w:r>
    </w:p>
    <w:p w:rsidR="006C5D5F" w:rsidRDefault="006C5D5F" w:rsidP="00F82B5B">
      <w:pPr>
        <w:ind w:left="-142"/>
      </w:pPr>
      <w:r w:rsidRPr="00846A69">
        <w:rPr>
          <w:noProof/>
        </w:rPr>
        <w:pict>
          <v:shape id="Рисунок 7" o:spid="_x0000_i1026" type="#_x0000_t75" style="width:486.75pt;height:719.25pt;visibility:visible">
            <v:imagedata r:id="rId7" o:title=""/>
          </v:shape>
        </w:pict>
      </w:r>
    </w:p>
    <w:p w:rsidR="006C5D5F" w:rsidRDefault="006C5D5F">
      <w:r w:rsidRPr="00846A69">
        <w:rPr>
          <w:noProof/>
        </w:rPr>
        <w:pict>
          <v:shape id="Рисунок 10" o:spid="_x0000_i1027" type="#_x0000_t75" style="width:444pt;height:666.75pt;visibility:visible">
            <v:imagedata r:id="rId8" o:title=""/>
          </v:shape>
        </w:pict>
      </w:r>
    </w:p>
    <w:p w:rsidR="006C5D5F" w:rsidRDefault="006C5D5F"/>
    <w:p w:rsidR="006C5D5F" w:rsidRDefault="006C5D5F"/>
    <w:p w:rsidR="006C5D5F" w:rsidRDefault="006C5D5F"/>
    <w:p w:rsidR="006C5D5F" w:rsidRDefault="006C5D5F">
      <w:r w:rsidRPr="00846A69">
        <w:rPr>
          <w:noProof/>
        </w:rPr>
        <w:pict>
          <v:shape id="Рисунок 13" o:spid="_x0000_i1028" type="#_x0000_t75" style="width:460.5pt;height:692.25pt;visibility:visible">
            <v:imagedata r:id="rId9" o:title=""/>
          </v:shape>
        </w:pict>
      </w:r>
    </w:p>
    <w:p w:rsidR="006C5D5F" w:rsidRDefault="006C5D5F" w:rsidP="001E6D5B">
      <w:pPr>
        <w:ind w:left="-284"/>
      </w:pPr>
      <w:r w:rsidRPr="00846A69">
        <w:rPr>
          <w:noProof/>
        </w:rPr>
        <w:pict>
          <v:shape id="Рисунок 16" o:spid="_x0000_i1029" type="#_x0000_t75" style="width:472.5pt;height:701.25pt;visibility:visible">
            <v:imagedata r:id="rId10" o:title=""/>
          </v:shape>
        </w:pict>
      </w:r>
    </w:p>
    <w:p w:rsidR="006C5D5F" w:rsidRDefault="006C5D5F" w:rsidP="001E6D5B">
      <w:pPr>
        <w:ind w:left="-142"/>
      </w:pPr>
      <w:r w:rsidRPr="00846A69">
        <w:rPr>
          <w:noProof/>
        </w:rPr>
        <w:pict>
          <v:shape id="Рисунок 19" o:spid="_x0000_i1030" type="#_x0000_t75" style="width:461.25pt;height:687.75pt;visibility:visible">
            <v:imagedata r:id="rId11" o:title=""/>
          </v:shape>
        </w:pict>
      </w:r>
    </w:p>
    <w:p w:rsidR="006C5D5F" w:rsidRDefault="006C5D5F"/>
    <w:p w:rsidR="006C5D5F" w:rsidRDefault="006C5D5F"/>
    <w:p w:rsidR="006C5D5F" w:rsidRDefault="006C5D5F">
      <w:r w:rsidRPr="00846A69">
        <w:rPr>
          <w:noProof/>
        </w:rPr>
        <w:pict>
          <v:shape id="Рисунок 22" o:spid="_x0000_i1031" type="#_x0000_t75" style="width:458.25pt;height:680.25pt;visibility:visible">
            <v:imagedata r:id="rId12" o:title=""/>
          </v:shape>
        </w:pict>
      </w:r>
    </w:p>
    <w:p w:rsidR="006C5D5F" w:rsidRDefault="006C5D5F"/>
    <w:p w:rsidR="006C5D5F" w:rsidRDefault="006C5D5F" w:rsidP="001E6D5B">
      <w:pPr>
        <w:ind w:hanging="142"/>
      </w:pPr>
      <w:r w:rsidRPr="00846A69">
        <w:rPr>
          <w:noProof/>
        </w:rPr>
        <w:pict>
          <v:shape id="Рисунок 25" o:spid="_x0000_i1032" type="#_x0000_t75" style="width:453.75pt;height:679.5pt;visibility:visible">
            <v:imagedata r:id="rId13" o:title=""/>
          </v:shape>
        </w:pict>
      </w:r>
    </w:p>
    <w:p w:rsidR="006C5D5F" w:rsidRDefault="006C5D5F" w:rsidP="001E6D5B">
      <w:pPr>
        <w:ind w:hanging="142"/>
      </w:pPr>
      <w:r w:rsidRPr="00846A69">
        <w:rPr>
          <w:noProof/>
        </w:rPr>
        <w:pict>
          <v:shape id="Рисунок 28" o:spid="_x0000_i1033" type="#_x0000_t75" style="width:456.75pt;height:681pt;visibility:visible">
            <v:imagedata r:id="rId14" o:title=""/>
          </v:shape>
        </w:pict>
      </w:r>
    </w:p>
    <w:p w:rsidR="006C5D5F" w:rsidRDefault="006C5D5F"/>
    <w:p w:rsidR="006C5D5F" w:rsidRDefault="006C5D5F"/>
    <w:p w:rsidR="006C5D5F" w:rsidRDefault="006C5D5F" w:rsidP="001E6D5B">
      <w:pPr>
        <w:ind w:left="-284"/>
      </w:pPr>
      <w:r w:rsidRPr="00846A69">
        <w:rPr>
          <w:noProof/>
        </w:rPr>
        <w:pict>
          <v:shape id="Рисунок 31" o:spid="_x0000_i1034" type="#_x0000_t75" style="width:474.75pt;height:692.25pt;visibility:visible">
            <v:imagedata r:id="rId15" o:title=""/>
          </v:shape>
        </w:pict>
      </w:r>
    </w:p>
    <w:p w:rsidR="006C5D5F" w:rsidRDefault="006C5D5F">
      <w:r w:rsidRPr="00846A69">
        <w:rPr>
          <w:noProof/>
        </w:rPr>
        <w:pict>
          <v:shape id="Рисунок 34" o:spid="_x0000_i1035" type="#_x0000_t75" style="width:469.5pt;height:702pt;visibility:visible">
            <v:imagedata r:id="rId16" o:title=""/>
          </v:shape>
        </w:pict>
      </w:r>
    </w:p>
    <w:p w:rsidR="006C5D5F" w:rsidRDefault="006C5D5F"/>
    <w:p w:rsidR="006C5D5F" w:rsidRDefault="006C5D5F" w:rsidP="00F277F3">
      <w:pPr>
        <w:ind w:left="-284" w:hanging="284"/>
      </w:pPr>
      <w:r w:rsidRPr="00846A69">
        <w:rPr>
          <w:noProof/>
        </w:rPr>
        <w:pict>
          <v:shape id="Рисунок 37" o:spid="_x0000_i1036" type="#_x0000_t75" style="width:462.75pt;height:685.5pt;visibility:visible">
            <v:imagedata r:id="rId17" o:title=""/>
          </v:shape>
        </w:pict>
      </w:r>
    </w:p>
    <w:p w:rsidR="006C5D5F" w:rsidRDefault="006C5D5F"/>
    <w:p w:rsidR="006C5D5F" w:rsidRDefault="006C5D5F" w:rsidP="00F277F3">
      <w:pPr>
        <w:ind w:left="-426"/>
      </w:pPr>
      <w:r w:rsidRPr="00846A69">
        <w:rPr>
          <w:noProof/>
        </w:rPr>
        <w:pict>
          <v:shape id="Рисунок 40" o:spid="_x0000_i1037" type="#_x0000_t75" style="width:459.75pt;height:686.25pt;visibility:visible">
            <v:imagedata r:id="rId18" o:title=""/>
          </v:shape>
        </w:pict>
      </w:r>
    </w:p>
    <w:p w:rsidR="006C5D5F" w:rsidRDefault="006C5D5F" w:rsidP="000F1C8B">
      <w:pPr>
        <w:ind w:left="-426"/>
      </w:pPr>
      <w:r w:rsidRPr="00846A69">
        <w:rPr>
          <w:noProof/>
        </w:rPr>
        <w:pict>
          <v:shape id="Рисунок 43" o:spid="_x0000_i1038" type="#_x0000_t75" style="width:476.25pt;height:727.5pt;visibility:visible">
            <v:imagedata r:id="rId19" o:title=""/>
          </v:shape>
        </w:pict>
      </w:r>
    </w:p>
    <w:p w:rsidR="006C5D5F" w:rsidRDefault="006C5D5F" w:rsidP="000F1C8B">
      <w:pPr>
        <w:ind w:left="-142" w:hanging="426"/>
      </w:pPr>
      <w:r w:rsidRPr="00846A69">
        <w:rPr>
          <w:noProof/>
        </w:rPr>
        <w:pict>
          <v:shape id="Рисунок 1" o:spid="_x0000_i1039" type="#_x0000_t75" style="width:465pt;height:707.25pt;visibility:visible">
            <v:imagedata r:id="rId20" o:title=""/>
          </v:shape>
        </w:pict>
      </w:r>
    </w:p>
    <w:p w:rsidR="006C5D5F" w:rsidRDefault="006C5D5F"/>
    <w:p w:rsidR="006C5D5F" w:rsidRDefault="006C5D5F" w:rsidP="000F1C8B">
      <w:pPr>
        <w:ind w:left="-284"/>
      </w:pPr>
      <w:r w:rsidRPr="00846A69">
        <w:rPr>
          <w:noProof/>
        </w:rPr>
        <w:pict>
          <v:shape id="_x0000_i1040" type="#_x0000_t75" style="width:448.5pt;height:686.25pt;visibility:visible">
            <v:imagedata r:id="rId21" o:title=""/>
          </v:shape>
        </w:pict>
      </w:r>
    </w:p>
    <w:p w:rsidR="006C5D5F" w:rsidRDefault="006C5D5F"/>
    <w:p w:rsidR="006C5D5F" w:rsidRDefault="006C5D5F" w:rsidP="000F1C8B">
      <w:pPr>
        <w:ind w:left="-284"/>
      </w:pPr>
      <w:r w:rsidRPr="00846A69">
        <w:rPr>
          <w:noProof/>
        </w:rPr>
        <w:pict>
          <v:shape id="_x0000_i1041" type="#_x0000_t75" style="width:450.75pt;height:691.5pt;visibility:visible">
            <v:imagedata r:id="rId22" o:title=""/>
          </v:shape>
        </w:pict>
      </w:r>
    </w:p>
    <w:p w:rsidR="006C5D5F" w:rsidRDefault="006C5D5F" w:rsidP="000F1C8B">
      <w:pPr>
        <w:ind w:left="-426"/>
      </w:pPr>
      <w:r w:rsidRPr="00846A69">
        <w:rPr>
          <w:noProof/>
        </w:rPr>
        <w:pict>
          <v:shape id="_x0000_i1042" type="#_x0000_t75" style="width:471pt;height:708pt;visibility:visible">
            <v:imagedata r:id="rId23" o:title=""/>
          </v:shape>
        </w:pict>
      </w:r>
    </w:p>
    <w:p w:rsidR="006C5D5F" w:rsidRDefault="006C5D5F" w:rsidP="000F1C8B">
      <w:pPr>
        <w:ind w:left="-426"/>
      </w:pPr>
      <w:r w:rsidRPr="00846A69">
        <w:rPr>
          <w:noProof/>
        </w:rPr>
        <w:pict>
          <v:shape id="_x0000_i1043" type="#_x0000_t75" style="width:453pt;height:696pt;visibility:visible">
            <v:imagedata r:id="rId24" o:title=""/>
          </v:shape>
        </w:pict>
      </w:r>
    </w:p>
    <w:p w:rsidR="006C5D5F" w:rsidRDefault="006C5D5F" w:rsidP="00EA4E79">
      <w:pPr>
        <w:ind w:left="-426"/>
      </w:pPr>
      <w:r w:rsidRPr="00846A69">
        <w:rPr>
          <w:noProof/>
        </w:rPr>
        <w:pict>
          <v:shape id="_x0000_i1044" type="#_x0000_t75" style="width:478.5pt;height:716.25pt;visibility:visible">
            <v:imagedata r:id="rId25" o:title=""/>
          </v:shape>
        </w:pict>
      </w:r>
    </w:p>
    <w:p w:rsidR="006C5D5F" w:rsidRDefault="006C5D5F">
      <w:r w:rsidRPr="00846A69">
        <w:rPr>
          <w:noProof/>
        </w:rPr>
        <w:pict>
          <v:shape id="_x0000_i1045" type="#_x0000_t75" style="width:443.25pt;height:701.25pt;visibility:visible">
            <v:imagedata r:id="rId26" o:title=""/>
          </v:shape>
        </w:pict>
      </w:r>
    </w:p>
    <w:p w:rsidR="006C5D5F" w:rsidRDefault="006C5D5F"/>
    <w:p w:rsidR="006C5D5F" w:rsidRDefault="006C5D5F" w:rsidP="00EA4E79">
      <w:pPr>
        <w:ind w:left="-426"/>
      </w:pPr>
      <w:r w:rsidRPr="00846A69">
        <w:rPr>
          <w:noProof/>
        </w:rPr>
        <w:pict>
          <v:shape id="_x0000_i1046" type="#_x0000_t75" style="width:481.5pt;height:680.25pt;visibility:visible">
            <v:imagedata r:id="rId27" o:title=""/>
          </v:shape>
        </w:pict>
      </w:r>
    </w:p>
    <w:p w:rsidR="006C5D5F" w:rsidRDefault="006C5D5F" w:rsidP="00EA4E79">
      <w:pPr>
        <w:ind w:left="-426"/>
      </w:pPr>
      <w:r w:rsidRPr="00846A69">
        <w:rPr>
          <w:noProof/>
        </w:rPr>
        <w:pict>
          <v:shape id="_x0000_i1047" type="#_x0000_t75" style="width:459.75pt;height:713.25pt;visibility:visible">
            <v:imagedata r:id="rId28" o:title=""/>
          </v:shape>
        </w:pict>
      </w:r>
    </w:p>
    <w:p w:rsidR="006C5D5F" w:rsidRDefault="006C5D5F"/>
    <w:p w:rsidR="006C5D5F" w:rsidRDefault="006C5D5F" w:rsidP="00EA4E79">
      <w:pPr>
        <w:ind w:left="-426"/>
      </w:pPr>
      <w:r w:rsidRPr="00846A69">
        <w:rPr>
          <w:noProof/>
        </w:rPr>
        <w:pict>
          <v:shape id="_x0000_i1048" type="#_x0000_t75" style="width:479.25pt;height:696.75pt;visibility:visible">
            <v:imagedata r:id="rId29" o:title=""/>
          </v:shape>
        </w:pict>
      </w:r>
    </w:p>
    <w:p w:rsidR="006C5D5F" w:rsidRDefault="006C5D5F"/>
    <w:p w:rsidR="006C5D5F" w:rsidRDefault="006C5D5F" w:rsidP="00AD6107">
      <w:pPr>
        <w:ind w:left="-284" w:hanging="284"/>
      </w:pPr>
      <w:r w:rsidRPr="00846A69">
        <w:rPr>
          <w:noProof/>
        </w:rPr>
        <w:pict>
          <v:shape id="_x0000_i1049" type="#_x0000_t75" style="width:450pt;height:695.25pt;visibility:visible">
            <v:imagedata r:id="rId30" o:title=""/>
          </v:shape>
        </w:pict>
      </w:r>
    </w:p>
    <w:p w:rsidR="006C5D5F" w:rsidRDefault="006C5D5F" w:rsidP="00B77045">
      <w:pPr>
        <w:ind w:left="-426"/>
      </w:pPr>
      <w:r w:rsidRPr="00846A69">
        <w:rPr>
          <w:noProof/>
        </w:rPr>
        <w:pict>
          <v:shape id="_x0000_i1050" type="#_x0000_t75" style="width:505.5pt;height:716.25pt;visibility:visible">
            <v:imagedata r:id="rId31" o:title=""/>
          </v:shape>
        </w:pict>
      </w:r>
    </w:p>
    <w:p w:rsidR="006C5D5F" w:rsidRDefault="006C5D5F" w:rsidP="00223123">
      <w:pPr>
        <w:ind w:left="-426"/>
      </w:pPr>
      <w:r w:rsidRPr="00846A69">
        <w:rPr>
          <w:noProof/>
        </w:rPr>
        <w:pict>
          <v:shape id="_x0000_i1051" type="#_x0000_t75" style="width:465.75pt;height:726.75pt;visibility:visible">
            <v:imagedata r:id="rId32" o:title=""/>
          </v:shape>
        </w:pict>
      </w:r>
    </w:p>
    <w:p w:rsidR="006C5D5F" w:rsidRDefault="006C5D5F" w:rsidP="00223123">
      <w:pPr>
        <w:ind w:left="-426"/>
      </w:pPr>
      <w:r w:rsidRPr="00846A69">
        <w:rPr>
          <w:noProof/>
        </w:rPr>
        <w:pict>
          <v:shape id="_x0000_i1052" type="#_x0000_t75" style="width:481.5pt;height:705pt;visibility:visible">
            <v:imagedata r:id="rId33" o:title=""/>
          </v:shape>
        </w:pict>
      </w:r>
    </w:p>
    <w:p w:rsidR="006C5D5F" w:rsidRDefault="006C5D5F" w:rsidP="00223123">
      <w:pPr>
        <w:ind w:left="-426"/>
      </w:pPr>
      <w:r w:rsidRPr="00846A69">
        <w:rPr>
          <w:noProof/>
        </w:rPr>
        <w:pict>
          <v:shape id="_x0000_i1053" type="#_x0000_t75" style="width:478.5pt;height:741pt;visibility:visible">
            <v:imagedata r:id="rId34" o:title=""/>
          </v:shape>
        </w:pict>
      </w:r>
    </w:p>
    <w:p w:rsidR="006C5D5F" w:rsidRDefault="006C5D5F" w:rsidP="00223123">
      <w:pPr>
        <w:ind w:left="-426"/>
      </w:pPr>
      <w:r w:rsidRPr="00846A69">
        <w:rPr>
          <w:noProof/>
        </w:rPr>
        <w:pict>
          <v:shape id="_x0000_i1054" type="#_x0000_t75" style="width:492.75pt;height:723.75pt;visibility:visible">
            <v:imagedata r:id="rId35" o:title=""/>
          </v:shape>
        </w:pict>
      </w:r>
    </w:p>
    <w:p w:rsidR="006C5D5F" w:rsidRDefault="006C5D5F" w:rsidP="00223123">
      <w:pPr>
        <w:ind w:left="-426"/>
      </w:pPr>
      <w:r w:rsidRPr="00846A69">
        <w:rPr>
          <w:noProof/>
        </w:rPr>
        <w:pict>
          <v:shape id="_x0000_i1055" type="#_x0000_t75" style="width:471pt;height:717.75pt;visibility:visible">
            <v:imagedata r:id="rId36" o:title=""/>
          </v:shape>
        </w:pict>
      </w:r>
    </w:p>
    <w:p w:rsidR="006C5D5F" w:rsidRDefault="006C5D5F" w:rsidP="00223123">
      <w:pPr>
        <w:ind w:left="-567"/>
      </w:pPr>
      <w:r w:rsidRPr="00846A69">
        <w:rPr>
          <w:noProof/>
        </w:rPr>
        <w:pict>
          <v:shape id="_x0000_i1056" type="#_x0000_t75" style="width:486pt;height:727.5pt;visibility:visible">
            <v:imagedata r:id="rId37" o:title=""/>
          </v:shape>
        </w:pict>
      </w:r>
    </w:p>
    <w:p w:rsidR="006C5D5F" w:rsidRDefault="006C5D5F" w:rsidP="001F6AF8">
      <w:pPr>
        <w:ind w:left="-709" w:hanging="142"/>
      </w:pPr>
      <w:r w:rsidRPr="00846A69">
        <w:rPr>
          <w:noProof/>
        </w:rPr>
        <w:pict>
          <v:shape id="_x0000_i1057" type="#_x0000_t75" style="width:492pt;height:742.5pt;visibility:visible">
            <v:imagedata r:id="rId38" o:title=""/>
          </v:shape>
        </w:pict>
      </w:r>
    </w:p>
    <w:p w:rsidR="006C5D5F" w:rsidRDefault="006C5D5F" w:rsidP="001F6AF8">
      <w:pPr>
        <w:ind w:left="-709" w:hanging="142"/>
      </w:pPr>
      <w:r w:rsidRPr="00846A69">
        <w:rPr>
          <w:noProof/>
        </w:rPr>
        <w:pict>
          <v:shape id="_x0000_i1058" type="#_x0000_t75" style="width:499.5pt;height:729.75pt;visibility:visible">
            <v:imagedata r:id="rId39" o:title=""/>
          </v:shape>
        </w:pict>
      </w:r>
    </w:p>
    <w:p w:rsidR="006C5D5F" w:rsidRDefault="006C5D5F" w:rsidP="001F6AF8">
      <w:pPr>
        <w:ind w:left="-709" w:hanging="142"/>
      </w:pPr>
      <w:r w:rsidRPr="00846A69">
        <w:rPr>
          <w:noProof/>
        </w:rPr>
        <w:pict>
          <v:shape id="_x0000_i1059" type="#_x0000_t75" style="width:498pt;height:767.25pt;visibility:visible">
            <v:imagedata r:id="rId40" o:title=""/>
          </v:shape>
        </w:pict>
      </w:r>
    </w:p>
    <w:p w:rsidR="006C5D5F" w:rsidRDefault="006C5D5F" w:rsidP="001F6AF8">
      <w:pPr>
        <w:ind w:left="-709" w:hanging="142"/>
      </w:pPr>
      <w:r w:rsidRPr="00846A69">
        <w:rPr>
          <w:noProof/>
        </w:rPr>
        <w:pict>
          <v:shape id="_x0000_i1060" type="#_x0000_t75" style="width:510pt;height:759pt;visibility:visible">
            <v:imagedata r:id="rId41" o:title=""/>
          </v:shape>
        </w:pict>
      </w:r>
    </w:p>
    <w:p w:rsidR="006C5D5F" w:rsidRDefault="006C5D5F" w:rsidP="001F6AF8">
      <w:pPr>
        <w:ind w:left="-709" w:hanging="142"/>
      </w:pPr>
      <w:r w:rsidRPr="00846A69">
        <w:rPr>
          <w:noProof/>
        </w:rPr>
        <w:pict>
          <v:shape id="_x0000_i1061" type="#_x0000_t75" style="width:501pt;height:757.5pt;visibility:visible">
            <v:imagedata r:id="rId42" o:title=""/>
          </v:shape>
        </w:pict>
      </w:r>
    </w:p>
    <w:p w:rsidR="006C5D5F" w:rsidRDefault="006C5D5F" w:rsidP="001F6AF8">
      <w:pPr>
        <w:ind w:left="-709" w:hanging="142"/>
        <w:rPr>
          <w:noProof/>
        </w:rPr>
      </w:pPr>
      <w:r>
        <w:t xml:space="preserve">    </w:t>
      </w:r>
      <w:r>
        <w:rPr>
          <w:noProof/>
        </w:rPr>
        <w:t xml:space="preserve">        </w:t>
      </w:r>
      <w:r w:rsidRPr="00846A69">
        <w:rPr>
          <w:noProof/>
        </w:rPr>
        <w:pict>
          <v:shape id="Рисунок 46" o:spid="_x0000_i1062" type="#_x0000_t75" style="width:465pt;height:693.75pt;visibility:visible">
            <v:imagedata r:id="rId43" o:title=""/>
          </v:shape>
        </w:pict>
      </w:r>
    </w:p>
    <w:p w:rsidR="006C5D5F" w:rsidRDefault="006C5D5F" w:rsidP="001F6AF8">
      <w:pPr>
        <w:ind w:left="-709" w:hanging="142"/>
      </w:pPr>
      <w:r w:rsidRPr="00846A69">
        <w:rPr>
          <w:noProof/>
        </w:rPr>
        <w:pict>
          <v:shape id="Рисунок 49" o:spid="_x0000_i1063" type="#_x0000_t75" style="width:532.5pt;height:347.25pt;visibility:visible">
            <v:imagedata r:id="rId44" o:title=""/>
          </v:shape>
        </w:pict>
      </w:r>
    </w:p>
    <w:p w:rsidR="006C5D5F" w:rsidRDefault="006C5D5F" w:rsidP="001F6AF8">
      <w:pPr>
        <w:ind w:left="-709" w:hanging="142"/>
      </w:pPr>
    </w:p>
    <w:p w:rsidR="006C5D5F" w:rsidRDefault="006C5D5F" w:rsidP="001F6AF8">
      <w:pPr>
        <w:ind w:left="-709" w:hanging="142"/>
      </w:pPr>
    </w:p>
    <w:p w:rsidR="006C5D5F" w:rsidRDefault="006C5D5F" w:rsidP="001F6AF8">
      <w:pPr>
        <w:ind w:left="-709" w:hanging="142"/>
      </w:pPr>
    </w:p>
    <w:p w:rsidR="006C5D5F" w:rsidRDefault="006C5D5F" w:rsidP="001F6AF8">
      <w:pPr>
        <w:ind w:left="-709" w:hanging="142"/>
      </w:pPr>
    </w:p>
    <w:p w:rsidR="006C5D5F" w:rsidRDefault="006C5D5F" w:rsidP="001F6AF8">
      <w:pPr>
        <w:ind w:left="-709" w:hanging="142"/>
      </w:pPr>
    </w:p>
    <w:p w:rsidR="006C5D5F" w:rsidRDefault="006C5D5F" w:rsidP="001F6AF8">
      <w:pPr>
        <w:ind w:left="-709" w:hanging="142"/>
      </w:pPr>
    </w:p>
    <w:p w:rsidR="006C5D5F" w:rsidRDefault="006C5D5F" w:rsidP="001F6AF8">
      <w:pPr>
        <w:ind w:left="-709" w:hanging="142"/>
      </w:pPr>
    </w:p>
    <w:p w:rsidR="006C5D5F" w:rsidRDefault="006C5D5F" w:rsidP="001F6AF8">
      <w:pPr>
        <w:ind w:left="-709" w:hanging="142"/>
      </w:pPr>
    </w:p>
    <w:p w:rsidR="006C5D5F" w:rsidRDefault="006C5D5F" w:rsidP="001F6AF8">
      <w:pPr>
        <w:ind w:left="-709" w:hanging="142"/>
      </w:pPr>
    </w:p>
    <w:p w:rsidR="006C5D5F" w:rsidRDefault="006C5D5F" w:rsidP="001F6AF8">
      <w:pPr>
        <w:ind w:left="-709" w:hanging="142"/>
      </w:pPr>
    </w:p>
    <w:p w:rsidR="006C5D5F" w:rsidRDefault="006C5D5F" w:rsidP="001F6AF8">
      <w:pPr>
        <w:ind w:left="-709" w:hanging="142"/>
      </w:pPr>
    </w:p>
    <w:p w:rsidR="006C5D5F" w:rsidRDefault="006C5D5F" w:rsidP="001F6AF8">
      <w:pPr>
        <w:ind w:left="-709" w:hanging="142"/>
      </w:pPr>
    </w:p>
    <w:p w:rsidR="006C5D5F" w:rsidRDefault="006C5D5F" w:rsidP="001F6AF8">
      <w:pPr>
        <w:ind w:left="-709" w:hanging="142"/>
      </w:pPr>
    </w:p>
    <w:p w:rsidR="006C5D5F" w:rsidRDefault="006C5D5F" w:rsidP="001F6AF8">
      <w:pPr>
        <w:ind w:left="-709" w:hanging="142"/>
      </w:pPr>
    </w:p>
    <w:p w:rsidR="006C5D5F" w:rsidRDefault="006C5D5F" w:rsidP="001F6AF8">
      <w:pPr>
        <w:ind w:left="-709" w:hanging="142"/>
        <w:rPr>
          <w:noProof/>
        </w:rPr>
      </w:pPr>
      <w:r>
        <w:rPr>
          <w:noProof/>
        </w:rPr>
        <w:t xml:space="preserve">            </w:t>
      </w:r>
      <w:r w:rsidRPr="00846A69">
        <w:rPr>
          <w:noProof/>
        </w:rPr>
        <w:pict>
          <v:shape id="Рисунок 61" o:spid="_x0000_i1064" type="#_x0000_t75" style="width:462pt;height:682.5pt;visibility:visible">
            <v:imagedata r:id="rId45" o:title=""/>
          </v:shape>
        </w:pict>
      </w:r>
    </w:p>
    <w:p w:rsidR="006C5D5F" w:rsidRDefault="006C5D5F" w:rsidP="001F6AF8">
      <w:pPr>
        <w:ind w:left="-709" w:hanging="142"/>
        <w:rPr>
          <w:noProof/>
        </w:rPr>
      </w:pPr>
      <w:r>
        <w:rPr>
          <w:noProof/>
        </w:rPr>
        <w:tab/>
      </w:r>
      <w:r>
        <w:rPr>
          <w:noProof/>
        </w:rPr>
        <w:tab/>
        <w:t xml:space="preserve">        </w:t>
      </w:r>
      <w:r w:rsidRPr="00846A69">
        <w:rPr>
          <w:noProof/>
        </w:rPr>
        <w:pict>
          <v:shape id="Рисунок 64" o:spid="_x0000_i1065" type="#_x0000_t75" style="width:445.5pt;height:699pt;visibility:visible">
            <v:imagedata r:id="rId46" o:title=""/>
          </v:shape>
        </w:pict>
      </w:r>
    </w:p>
    <w:p w:rsidR="006C5D5F" w:rsidRDefault="006C5D5F" w:rsidP="001F6AF8">
      <w:pPr>
        <w:ind w:left="-709" w:hanging="142"/>
        <w:rPr>
          <w:noProof/>
        </w:rPr>
      </w:pPr>
      <w:r>
        <w:rPr>
          <w:noProof/>
        </w:rPr>
        <w:t xml:space="preserve">               </w:t>
      </w:r>
      <w:r w:rsidRPr="00846A69">
        <w:rPr>
          <w:noProof/>
        </w:rPr>
        <w:pict>
          <v:shape id="Рисунок 67" o:spid="_x0000_i1066" type="#_x0000_t75" style="width:456.75pt;height:674.25pt;visibility:visible">
            <v:imagedata r:id="rId47" o:title=""/>
          </v:shape>
        </w:pict>
      </w:r>
    </w:p>
    <w:p w:rsidR="006C5D5F" w:rsidRDefault="006C5D5F" w:rsidP="001F6AF8">
      <w:pPr>
        <w:ind w:left="-709" w:hanging="142"/>
        <w:rPr>
          <w:noProof/>
        </w:rPr>
      </w:pPr>
    </w:p>
    <w:p w:rsidR="006C5D5F" w:rsidRDefault="006C5D5F" w:rsidP="001F6AF8">
      <w:pPr>
        <w:ind w:left="-709" w:hanging="142"/>
        <w:rPr>
          <w:noProof/>
        </w:rPr>
      </w:pPr>
      <w:r>
        <w:rPr>
          <w:noProof/>
        </w:rPr>
        <w:t xml:space="preserve">             </w:t>
      </w:r>
      <w:r w:rsidRPr="00846A69">
        <w:rPr>
          <w:noProof/>
        </w:rPr>
        <w:pict>
          <v:shape id="Рисунок 70" o:spid="_x0000_i1067" type="#_x0000_t75" style="width:450pt;height:702.75pt;visibility:visible">
            <v:imagedata r:id="rId48" o:title=""/>
          </v:shape>
        </w:pict>
      </w:r>
    </w:p>
    <w:p w:rsidR="006C5D5F" w:rsidRDefault="006C5D5F" w:rsidP="001F6AF8">
      <w:pPr>
        <w:ind w:left="-709" w:hanging="142"/>
        <w:rPr>
          <w:noProof/>
        </w:rPr>
      </w:pPr>
      <w:r>
        <w:rPr>
          <w:noProof/>
        </w:rPr>
        <w:t xml:space="preserve">                </w:t>
      </w:r>
      <w:r w:rsidRPr="00846A69">
        <w:rPr>
          <w:noProof/>
        </w:rPr>
        <w:pict>
          <v:shape id="Рисунок 76" o:spid="_x0000_i1068" type="#_x0000_t75" style="width:466.5pt;height:687.75pt;visibility:visible">
            <v:imagedata r:id="rId49" o:title=""/>
          </v:shape>
        </w:pict>
      </w:r>
    </w:p>
    <w:p w:rsidR="006C5D5F" w:rsidRDefault="006C5D5F" w:rsidP="001F6AF8">
      <w:pPr>
        <w:ind w:left="-709" w:hanging="142"/>
        <w:rPr>
          <w:noProof/>
        </w:rPr>
      </w:pPr>
      <w:r>
        <w:rPr>
          <w:noProof/>
        </w:rPr>
        <w:tab/>
      </w:r>
      <w:r>
        <w:rPr>
          <w:noProof/>
        </w:rPr>
        <w:tab/>
        <w:t xml:space="preserve">         </w:t>
      </w:r>
      <w:r w:rsidRPr="00846A69">
        <w:rPr>
          <w:noProof/>
        </w:rPr>
        <w:pict>
          <v:shape id="Рисунок 82" o:spid="_x0000_i1069" type="#_x0000_t75" style="width:448.5pt;height:702pt;visibility:visible">
            <v:imagedata r:id="rId50" o:title=""/>
          </v:shape>
        </w:pict>
      </w:r>
    </w:p>
    <w:p w:rsidR="006C5D5F" w:rsidRDefault="006C5D5F" w:rsidP="001F6AF8">
      <w:pPr>
        <w:ind w:left="-709" w:hanging="142"/>
        <w:rPr>
          <w:noProof/>
        </w:rPr>
      </w:pPr>
      <w:r>
        <w:rPr>
          <w:noProof/>
        </w:rPr>
        <w:t xml:space="preserve">                    </w:t>
      </w:r>
      <w:r w:rsidRPr="00846A69">
        <w:rPr>
          <w:noProof/>
        </w:rPr>
        <w:pict>
          <v:shape id="Рисунок 85" o:spid="_x0000_i1070" type="#_x0000_t75" style="width:466.5pt;height:680.25pt;visibility:visible">
            <v:imagedata r:id="rId51" o:title=""/>
          </v:shape>
        </w:pict>
      </w:r>
    </w:p>
    <w:p w:rsidR="006C5D5F" w:rsidRDefault="006C5D5F" w:rsidP="001F6AF8">
      <w:pPr>
        <w:ind w:left="-709" w:hanging="142"/>
        <w:rPr>
          <w:noProof/>
        </w:rPr>
      </w:pPr>
      <w:r>
        <w:rPr>
          <w:noProof/>
        </w:rPr>
        <w:t xml:space="preserve">              </w:t>
      </w:r>
      <w:r w:rsidRPr="00846A69">
        <w:rPr>
          <w:noProof/>
        </w:rPr>
        <w:pict>
          <v:shape id="Рисунок 91" o:spid="_x0000_i1071" type="#_x0000_t75" style="width:450.75pt;height:699.75pt;visibility:visible">
            <v:imagedata r:id="rId52" o:title=""/>
          </v:shape>
        </w:pict>
      </w:r>
    </w:p>
    <w:p w:rsidR="006C5D5F" w:rsidRDefault="006C5D5F" w:rsidP="001F6AF8">
      <w:pPr>
        <w:ind w:left="-709" w:hanging="142"/>
        <w:rPr>
          <w:noProof/>
        </w:rPr>
      </w:pPr>
      <w:r>
        <w:rPr>
          <w:noProof/>
        </w:rPr>
        <w:t xml:space="preserve">                 </w:t>
      </w:r>
      <w:r w:rsidRPr="00846A69">
        <w:rPr>
          <w:noProof/>
        </w:rPr>
        <w:pict>
          <v:shape id="Рисунок 97" o:spid="_x0000_i1072" type="#_x0000_t75" style="width:468.75pt;height:684.75pt;visibility:visible">
            <v:imagedata r:id="rId53" o:title=""/>
          </v:shape>
        </w:pict>
      </w:r>
    </w:p>
    <w:p w:rsidR="006C5D5F" w:rsidRDefault="006C5D5F" w:rsidP="001F6AF8">
      <w:pPr>
        <w:ind w:left="-709" w:hanging="142"/>
        <w:rPr>
          <w:noProof/>
        </w:rPr>
      </w:pPr>
      <w:r>
        <w:rPr>
          <w:noProof/>
        </w:rPr>
        <w:t xml:space="preserve">             </w:t>
      </w:r>
      <w:r w:rsidRPr="00846A69">
        <w:rPr>
          <w:noProof/>
        </w:rPr>
        <w:pict>
          <v:shape id="Рисунок 103" o:spid="_x0000_i1073" type="#_x0000_t75" style="width:444.75pt;height:708pt;visibility:visible">
            <v:imagedata r:id="rId54" o:title=""/>
          </v:shape>
        </w:pict>
      </w:r>
    </w:p>
    <w:p w:rsidR="006C5D5F" w:rsidRDefault="006C5D5F" w:rsidP="001F6AF8">
      <w:pPr>
        <w:ind w:left="-709" w:hanging="142"/>
        <w:rPr>
          <w:noProof/>
        </w:rPr>
      </w:pPr>
      <w:r>
        <w:rPr>
          <w:noProof/>
        </w:rPr>
        <w:t xml:space="preserve">              </w:t>
      </w:r>
      <w:r w:rsidRPr="00846A69">
        <w:rPr>
          <w:noProof/>
        </w:rPr>
        <w:pict>
          <v:shape id="Рисунок 109" o:spid="_x0000_i1074" type="#_x0000_t75" style="width:444pt;height:666pt;visibility:visible">
            <v:imagedata r:id="rId55" o:title=""/>
          </v:shape>
        </w:pict>
      </w:r>
    </w:p>
    <w:p w:rsidR="006C5D5F" w:rsidRDefault="006C5D5F" w:rsidP="001F6AF8">
      <w:pPr>
        <w:ind w:left="-709" w:hanging="142"/>
        <w:rPr>
          <w:noProof/>
        </w:rPr>
      </w:pPr>
    </w:p>
    <w:p w:rsidR="006C5D5F" w:rsidRDefault="006C5D5F" w:rsidP="001F6AF8">
      <w:pPr>
        <w:ind w:left="-709" w:hanging="142"/>
        <w:rPr>
          <w:noProof/>
        </w:rPr>
      </w:pPr>
    </w:p>
    <w:p w:rsidR="006C5D5F" w:rsidRDefault="006C5D5F" w:rsidP="001F6AF8">
      <w:pPr>
        <w:ind w:left="-709" w:hanging="142"/>
        <w:rPr>
          <w:noProof/>
        </w:rPr>
      </w:pPr>
      <w:r>
        <w:rPr>
          <w:noProof/>
        </w:rPr>
        <w:t xml:space="preserve">              </w:t>
      </w:r>
      <w:r w:rsidRPr="00846A69">
        <w:rPr>
          <w:noProof/>
        </w:rPr>
        <w:pict>
          <v:shape id="Рисунок 112" o:spid="_x0000_i1075" type="#_x0000_t75" style="width:438pt;height:696pt;visibility:visible">
            <v:imagedata r:id="rId56" o:title=""/>
          </v:shape>
        </w:pict>
      </w:r>
    </w:p>
    <w:p w:rsidR="006C5D5F" w:rsidRDefault="006C5D5F" w:rsidP="001F6AF8">
      <w:pPr>
        <w:ind w:left="-709" w:hanging="142"/>
        <w:rPr>
          <w:noProof/>
        </w:rPr>
      </w:pPr>
      <w:r>
        <w:rPr>
          <w:noProof/>
        </w:rPr>
        <w:t xml:space="preserve">                    </w:t>
      </w:r>
      <w:r w:rsidRPr="00846A69">
        <w:rPr>
          <w:noProof/>
        </w:rPr>
        <w:pict>
          <v:shape id="Рисунок 115" o:spid="_x0000_i1076" type="#_x0000_t75" style="width:467.25pt;height:690pt;visibility:visible">
            <v:imagedata r:id="rId57" o:title=""/>
          </v:shape>
        </w:pict>
      </w:r>
    </w:p>
    <w:p w:rsidR="006C5D5F" w:rsidRDefault="006C5D5F" w:rsidP="001F6AF8">
      <w:pPr>
        <w:ind w:left="-709" w:hanging="142"/>
        <w:rPr>
          <w:noProof/>
        </w:rPr>
      </w:pPr>
      <w:r>
        <w:rPr>
          <w:noProof/>
        </w:rPr>
        <w:t xml:space="preserve">                        </w:t>
      </w:r>
      <w:r w:rsidRPr="00846A69">
        <w:rPr>
          <w:noProof/>
        </w:rPr>
        <w:pict>
          <v:shape id="Рисунок 118" o:spid="_x0000_i1077" type="#_x0000_t75" style="width:456pt;height:690pt;visibility:visible">
            <v:imagedata r:id="rId58" o:title=""/>
          </v:shape>
        </w:pict>
      </w:r>
    </w:p>
    <w:p w:rsidR="006C5D5F" w:rsidRDefault="006C5D5F" w:rsidP="001F6AF8">
      <w:pPr>
        <w:ind w:left="-709" w:hanging="142"/>
      </w:pPr>
      <w:r>
        <w:rPr>
          <w:noProof/>
        </w:rPr>
        <w:t xml:space="preserve">            </w:t>
      </w:r>
      <w:r w:rsidRPr="00846A69">
        <w:rPr>
          <w:noProof/>
        </w:rPr>
        <w:pict>
          <v:shape id="Рисунок 121" o:spid="_x0000_i1078" type="#_x0000_t75" style="width:466.5pt;height:686.25pt;visibility:visible">
            <v:imagedata r:id="rId59" o:title=""/>
          </v:shape>
        </w:pict>
      </w:r>
    </w:p>
    <w:sectPr w:rsidR="006C5D5F" w:rsidSect="00F82B5B">
      <w:headerReference w:type="even" r:id="rId60"/>
      <w:headerReference w:type="default" r:id="rId61"/>
      <w:footerReference w:type="even" r:id="rId62"/>
      <w:footerReference w:type="default" r:id="rId63"/>
      <w:headerReference w:type="first" r:id="rId64"/>
      <w:footerReference w:type="first" r:id="rId65"/>
      <w:pgSz w:w="11906" w:h="16838"/>
      <w:pgMar w:top="1134" w:right="1416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C5D5F" w:rsidRDefault="006C5D5F" w:rsidP="00F82B5B">
      <w:pPr>
        <w:spacing w:after="0" w:line="240" w:lineRule="auto"/>
      </w:pPr>
      <w:r>
        <w:separator/>
      </w:r>
    </w:p>
  </w:endnote>
  <w:endnote w:type="continuationSeparator" w:id="1">
    <w:p w:rsidR="006C5D5F" w:rsidRDefault="006C5D5F" w:rsidP="00F82B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5D5F" w:rsidRDefault="006C5D5F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5D5F" w:rsidRDefault="006C5D5F">
    <w:pPr>
      <w:pStyle w:val="Footer"/>
      <w:jc w:val="center"/>
    </w:pPr>
    <w:fldSimple w:instr=" PAGE   \* MERGEFORMAT ">
      <w:r>
        <w:rPr>
          <w:noProof/>
        </w:rPr>
        <w:t>54</w:t>
      </w:r>
    </w:fldSimple>
  </w:p>
  <w:p w:rsidR="006C5D5F" w:rsidRDefault="006C5D5F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5D5F" w:rsidRDefault="006C5D5F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C5D5F" w:rsidRDefault="006C5D5F" w:rsidP="00F82B5B">
      <w:pPr>
        <w:spacing w:after="0" w:line="240" w:lineRule="auto"/>
      </w:pPr>
      <w:r>
        <w:separator/>
      </w:r>
    </w:p>
  </w:footnote>
  <w:footnote w:type="continuationSeparator" w:id="1">
    <w:p w:rsidR="006C5D5F" w:rsidRDefault="006C5D5F" w:rsidP="00F82B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5D5F" w:rsidRDefault="006C5D5F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5D5F" w:rsidRDefault="006C5D5F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5D5F" w:rsidRDefault="006C5D5F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B44A4"/>
    <w:rsid w:val="000B4BD6"/>
    <w:rsid w:val="000F1C8B"/>
    <w:rsid w:val="001E6D5B"/>
    <w:rsid w:val="001F6AF8"/>
    <w:rsid w:val="00223123"/>
    <w:rsid w:val="00264550"/>
    <w:rsid w:val="00273FF0"/>
    <w:rsid w:val="003E6DAB"/>
    <w:rsid w:val="00497F46"/>
    <w:rsid w:val="006C5D5F"/>
    <w:rsid w:val="00734744"/>
    <w:rsid w:val="00846A69"/>
    <w:rsid w:val="008B44A4"/>
    <w:rsid w:val="00A03117"/>
    <w:rsid w:val="00A31BD5"/>
    <w:rsid w:val="00AD6107"/>
    <w:rsid w:val="00B34956"/>
    <w:rsid w:val="00B52234"/>
    <w:rsid w:val="00B77045"/>
    <w:rsid w:val="00B818D9"/>
    <w:rsid w:val="00D95EEF"/>
    <w:rsid w:val="00E44E07"/>
    <w:rsid w:val="00EA4E79"/>
    <w:rsid w:val="00F277F3"/>
    <w:rsid w:val="00F71A54"/>
    <w:rsid w:val="00F82B5B"/>
    <w:rsid w:val="00F946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31BD5"/>
    <w:pPr>
      <w:spacing w:after="200" w:line="276" w:lineRule="auto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8B44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8B44A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rsid w:val="00F82B5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F82B5B"/>
    <w:rPr>
      <w:rFonts w:cs="Times New Roman"/>
    </w:rPr>
  </w:style>
  <w:style w:type="paragraph" w:styleId="Footer">
    <w:name w:val="footer"/>
    <w:basedOn w:val="Normal"/>
    <w:link w:val="FooterChar"/>
    <w:uiPriority w:val="99"/>
    <w:rsid w:val="00F82B5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F82B5B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63" Type="http://schemas.openxmlformats.org/officeDocument/2006/relationships/footer" Target="footer2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66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61" Type="http://schemas.openxmlformats.org/officeDocument/2006/relationships/header" Target="header2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header" Target="header1.xml"/><Relationship Id="rId65" Type="http://schemas.openxmlformats.org/officeDocument/2006/relationships/footer" Target="footer3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64" Type="http://schemas.openxmlformats.org/officeDocument/2006/relationships/header" Target="header3.xml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67" Type="http://schemas.openxmlformats.org/officeDocument/2006/relationships/theme" Target="theme/theme1.xml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97</TotalTime>
  <Pages>54</Pages>
  <Words>56</Words>
  <Characters>321</Characters>
  <Application>Microsoft Office Outlook</Application>
  <DocSecurity>0</DocSecurity>
  <Lines>0</Lines>
  <Paragraphs>0</Paragraphs>
  <ScaleCrop>false</ScaleCrop>
  <Company>Reanimator Extreme Edition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MNF</dc:creator>
  <cp:keywords/>
  <dc:description/>
  <cp:lastModifiedBy>Сергей</cp:lastModifiedBy>
  <cp:revision>15</cp:revision>
  <dcterms:created xsi:type="dcterms:W3CDTF">2011-04-09T05:26:00Z</dcterms:created>
  <dcterms:modified xsi:type="dcterms:W3CDTF">2011-05-24T16:33:00Z</dcterms:modified>
</cp:coreProperties>
</file>